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D831" w14:textId="77777777" w:rsidR="00D321F8" w:rsidRPr="00A969ED" w:rsidRDefault="00D321F8" w:rsidP="00D321F8">
      <w:pPr>
        <w:rPr>
          <w:rFonts w:ascii="Times New Roman" w:eastAsia="Kaiti SC Regular" w:hAnsi="Times New Roman" w:cs="Times New Roman"/>
          <w:color w:val="404040" w:themeColor="text1" w:themeTint="BF"/>
          <w:lang w:eastAsia="zh-CN"/>
        </w:rPr>
      </w:pPr>
      <w:r w:rsidRPr="00A969ED">
        <w:rPr>
          <w:rFonts w:ascii="Times New Roman" w:eastAsia="Kaiti SC Regular" w:hAnsi="Times New Roman" w:cs="Times New Roman"/>
          <w:color w:val="404040" w:themeColor="text1" w:themeTint="BF"/>
          <w:lang w:eastAsia="zh-CN"/>
        </w:rPr>
        <w:t>2017 ReadOn Startalk College Group</w:t>
      </w:r>
    </w:p>
    <w:p w14:paraId="6CFEB8C6" w14:textId="77777777" w:rsidR="00D321F8" w:rsidRPr="00A969ED" w:rsidRDefault="00D321F8" w:rsidP="00D321F8">
      <w:pPr>
        <w:rPr>
          <w:rFonts w:ascii="Times New Roman" w:eastAsia="Kaiti SC Regular" w:hAnsi="Times New Roman" w:cs="Times New Roman"/>
          <w:color w:val="404040" w:themeColor="text1" w:themeTint="BF"/>
          <w:lang w:eastAsia="zh-CN"/>
        </w:rPr>
      </w:pPr>
      <w:r w:rsidRPr="00A969ED">
        <w:rPr>
          <w:rFonts w:ascii="Times New Roman" w:eastAsia="Kaiti SC Regular" w:hAnsi="Times New Roman" w:cs="Times New Roman"/>
          <w:color w:val="404040" w:themeColor="text1" w:themeTint="BF"/>
          <w:lang w:eastAsia="zh-CN"/>
        </w:rPr>
        <w:t xml:space="preserve">Phase 2: </w:t>
      </w:r>
      <w:r w:rsidR="00A67289" w:rsidRPr="00A969ED">
        <w:rPr>
          <w:rFonts w:ascii="Times New Roman" w:eastAsia="Kaiti SC Regular" w:hAnsi="Times New Roman" w:cs="Times New Roman"/>
          <w:color w:val="404040" w:themeColor="text1" w:themeTint="BF"/>
          <w:lang w:eastAsia="zh-CN"/>
        </w:rPr>
        <w:t xml:space="preserve">Homework </w:t>
      </w:r>
      <w:r w:rsidR="00A969ED">
        <w:rPr>
          <w:rFonts w:ascii="Times New Roman" w:eastAsia="Kaiti SC Regular" w:hAnsi="Times New Roman" w:cs="Times New Roman"/>
          <w:color w:val="404040" w:themeColor="text1" w:themeTint="BF"/>
          <w:lang w:eastAsia="zh-CN"/>
        </w:rPr>
        <w:t>Handout</w:t>
      </w:r>
    </w:p>
    <w:p w14:paraId="03037021" w14:textId="77777777" w:rsidR="00D67C8C" w:rsidRDefault="00D67C8C"/>
    <w:p w14:paraId="35F1608E" w14:textId="77777777" w:rsidR="000A6020" w:rsidRDefault="000A6020" w:rsidP="000A6020">
      <w:pPr>
        <w:jc w:val="center"/>
        <w:rPr>
          <w:rFonts w:ascii="Kaiti SC Regular" w:eastAsia="Kaiti SC Regular" w:hAnsi="Kaiti SC Regular" w:cs="Kaiti SC Black"/>
          <w:color w:val="000000"/>
          <w:sz w:val="28"/>
          <w:szCs w:val="28"/>
          <w:lang w:eastAsia="zh-CN"/>
        </w:rPr>
      </w:pPr>
      <w:r w:rsidRPr="00103B2C">
        <w:rPr>
          <w:rFonts w:ascii="Kaiti SC Regular" w:eastAsia="Kaiti SC Regular" w:hAnsi="Kaiti SC Regular" w:cs="Kaiti SC Black"/>
          <w:color w:val="000000"/>
          <w:sz w:val="28"/>
          <w:szCs w:val="28"/>
          <w:lang w:eastAsia="zh-CN"/>
        </w:rPr>
        <w:t>社交购物的魅力无人可挡</w:t>
      </w:r>
      <w:r>
        <w:rPr>
          <w:rFonts w:ascii="Kaiti SC Regular" w:eastAsia="Kaiti SC Regular" w:hAnsi="Kaiti SC Regular" w:cs="Kaiti SC Black" w:hint="eastAsia"/>
          <w:color w:val="000000"/>
          <w:sz w:val="28"/>
          <w:szCs w:val="28"/>
          <w:lang w:eastAsia="zh-CN"/>
        </w:rPr>
        <w:t>：课后练习 （下节课课前交）</w:t>
      </w:r>
    </w:p>
    <w:p w14:paraId="0811F4C5" w14:textId="77777777" w:rsidR="00D36E5F" w:rsidRDefault="000A6020" w:rsidP="000A6020">
      <w:pPr>
        <w:rPr>
          <w:rFonts w:ascii="Times New Roman" w:eastAsia="Kaiti SC Regular" w:hAnsi="Times New Roman" w:cs="Times New Roman"/>
          <w:lang w:eastAsia="zh-CN"/>
        </w:rPr>
      </w:pPr>
      <w:r>
        <w:rPr>
          <w:rFonts w:ascii="Times New Roman" w:eastAsia="Kaiti SC Regular" w:hAnsi="Times New Roman" w:cs="Times New Roman" w:hint="eastAsia"/>
          <w:b/>
          <w:color w:val="0070C0"/>
          <w:u w:val="double"/>
          <w:lang w:eastAsia="zh-CN"/>
        </w:rPr>
        <w:t>课后练习</w:t>
      </w:r>
      <w:r w:rsidRPr="00887737"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  <w:t>1:</w:t>
      </w:r>
      <w:r w:rsidRPr="00887737">
        <w:rPr>
          <w:rFonts w:ascii="Times New Roman" w:eastAsia="Kaiti SC Regular" w:hAnsi="Times New Roman" w:cs="Times New Roman"/>
          <w:color w:val="0070C0"/>
          <w:lang w:eastAsia="zh-CN"/>
        </w:rPr>
        <w:t xml:space="preserve"> </w:t>
      </w:r>
      <w:r w:rsidR="00E30029">
        <w:rPr>
          <w:rFonts w:ascii="Times New Roman" w:eastAsia="Kaiti SC Regular" w:hAnsi="Times New Roman" w:cs="Times New Roman"/>
          <w:color w:val="0070C0"/>
          <w:lang w:eastAsia="zh-CN"/>
        </w:rPr>
        <w:t xml:space="preserve">  </w:t>
      </w:r>
      <w:r w:rsidR="002A1CB3">
        <w:rPr>
          <w:rFonts w:ascii="Times New Roman" w:eastAsia="Kaiti SC Regular" w:hAnsi="Times New Roman" w:cs="Times New Roman" w:hint="eastAsia"/>
          <w:lang w:eastAsia="zh-CN"/>
        </w:rPr>
        <w:t>请用至少</w:t>
      </w:r>
      <w:r w:rsidR="002A1CB3">
        <w:rPr>
          <w:rFonts w:ascii="Times New Roman" w:eastAsia="Kaiti SC Regular" w:hAnsi="Times New Roman" w:cs="Times New Roman" w:hint="eastAsia"/>
          <w:lang w:eastAsia="zh-CN"/>
        </w:rPr>
        <w:t>6</w:t>
      </w:r>
      <w:r w:rsidR="002A1CB3">
        <w:rPr>
          <w:rFonts w:ascii="Times New Roman" w:eastAsia="Kaiti SC Regular" w:hAnsi="Times New Roman" w:cs="Times New Roman" w:hint="eastAsia"/>
          <w:lang w:eastAsia="zh-CN"/>
        </w:rPr>
        <w:t>个生词写一段话</w:t>
      </w:r>
      <w:r w:rsidR="002A1CB3">
        <w:rPr>
          <w:rFonts w:ascii="Times New Roman" w:eastAsia="Kaiti SC Regular" w:hAnsi="Times New Roman" w:cs="Times New Roman"/>
          <w:lang w:eastAsia="zh-CN"/>
        </w:rPr>
        <w:t>，</w:t>
      </w:r>
      <w:r w:rsidR="002A1CB3">
        <w:rPr>
          <w:rFonts w:ascii="Times New Roman" w:eastAsia="Kaiti SC Regular" w:hAnsi="Times New Roman" w:cs="Times New Roman" w:hint="eastAsia"/>
          <w:lang w:eastAsia="zh-CN"/>
        </w:rPr>
        <w:t>参考</w:t>
      </w:r>
      <w:r w:rsidR="00E30029">
        <w:rPr>
          <w:rFonts w:ascii="Times New Roman" w:eastAsia="Kaiti SC Regular" w:hAnsi="Times New Roman" w:cs="Times New Roman" w:hint="eastAsia"/>
          <w:lang w:eastAsia="zh-CN"/>
        </w:rPr>
        <w:t>下列</w:t>
      </w:r>
      <w:r w:rsidR="002A1CB3">
        <w:rPr>
          <w:rFonts w:ascii="Times New Roman" w:eastAsia="Kaiti SC Regular" w:hAnsi="Times New Roman" w:cs="Times New Roman"/>
          <w:lang w:eastAsia="zh-CN"/>
        </w:rPr>
        <w:t>插图里提供的数据，</w:t>
      </w:r>
      <w:r>
        <w:rPr>
          <w:rFonts w:ascii="Times New Roman" w:eastAsia="Kaiti SC Regular" w:hAnsi="Times New Roman" w:cs="Times New Roman" w:hint="eastAsia"/>
          <w:lang w:eastAsia="zh-CN"/>
        </w:rPr>
        <w:t>至少使用图表里的</w:t>
      </w:r>
      <w:r>
        <w:rPr>
          <w:rFonts w:ascii="Times New Roman" w:eastAsia="Kaiti SC Regular" w:hAnsi="Times New Roman" w:cs="Times New Roman" w:hint="eastAsia"/>
          <w:lang w:eastAsia="zh-CN"/>
        </w:rPr>
        <w:t>2</w:t>
      </w:r>
      <w:r w:rsidR="00D36E5F">
        <w:rPr>
          <w:rFonts w:ascii="Times New Roman" w:eastAsia="Kaiti SC Regular" w:hAnsi="Times New Roman" w:cs="Times New Roman" w:hint="eastAsia"/>
          <w:lang w:eastAsia="zh-CN"/>
        </w:rPr>
        <w:t>条信息。</w:t>
      </w:r>
      <w:r w:rsidR="00E30029">
        <w:rPr>
          <w:rFonts w:ascii="Times New Roman" w:eastAsia="Kaiti SC Regular" w:hAnsi="Times New Roman" w:cs="Times New Roman" w:hint="eastAsia"/>
          <w:lang w:eastAsia="zh-CN"/>
        </w:rPr>
        <w:t>在你</w:t>
      </w:r>
      <w:r w:rsidR="00E30029">
        <w:rPr>
          <w:rFonts w:ascii="Calibri" w:eastAsia="Kaiti SC Regular" w:hAnsi="Calibri" w:cs="Calibri" w:hint="eastAsia"/>
          <w:lang w:eastAsia="zh-CN"/>
        </w:rPr>
        <w:t>写的短文中，</w:t>
      </w:r>
      <w:r w:rsidR="00E30029">
        <w:rPr>
          <w:rFonts w:ascii="Times New Roman" w:eastAsia="Kaiti SC Regular" w:hAnsi="Times New Roman" w:cs="Times New Roman" w:hint="eastAsia"/>
          <w:lang w:eastAsia="zh-CN"/>
        </w:rPr>
        <w:t>把</w:t>
      </w:r>
      <w:r w:rsidR="00D36E5F" w:rsidRPr="00D36E5F">
        <w:rPr>
          <w:rFonts w:ascii="Times New Roman" w:eastAsia="Kaiti SC Regular" w:hAnsi="Times New Roman" w:cs="Times New Roman"/>
          <w:u w:val="single"/>
          <w:lang w:eastAsia="zh-CN"/>
        </w:rPr>
        <w:t>6</w:t>
      </w:r>
      <w:r w:rsidR="00D36E5F" w:rsidRPr="00D36E5F">
        <w:rPr>
          <w:rFonts w:ascii="Times New Roman" w:eastAsia="Kaiti SC Regular" w:hAnsi="Times New Roman" w:cs="Times New Roman" w:hint="eastAsia"/>
          <w:u w:val="single"/>
          <w:lang w:eastAsia="zh-CN"/>
        </w:rPr>
        <w:t>个生词</w:t>
      </w:r>
      <w:r w:rsidR="00D36E5F" w:rsidRPr="00D36E5F">
        <w:rPr>
          <w:rFonts w:ascii="Times New Roman" w:eastAsia="Kaiti SC Regular" w:hAnsi="Times New Roman" w:cs="Times New Roman" w:hint="eastAsia"/>
          <w:lang w:eastAsia="zh-CN"/>
        </w:rPr>
        <w:t>和</w:t>
      </w:r>
      <w:r w:rsidR="00E30029">
        <w:rPr>
          <w:rFonts w:ascii="Times New Roman" w:eastAsia="Kaiti SC Regular" w:hAnsi="Times New Roman" w:cs="Times New Roman" w:hint="eastAsia"/>
          <w:lang w:eastAsia="zh-CN"/>
        </w:rPr>
        <w:t>你所写的</w:t>
      </w:r>
      <w:r w:rsidR="00D36E5F" w:rsidRPr="00D36E5F">
        <w:rPr>
          <w:rFonts w:ascii="Times New Roman" w:eastAsia="Kaiti SC Regular" w:hAnsi="Times New Roman" w:cs="Times New Roman"/>
          <w:u w:val="single"/>
          <w:lang w:eastAsia="zh-CN"/>
        </w:rPr>
        <w:t>2</w:t>
      </w:r>
      <w:r w:rsidR="00D36E5F" w:rsidRPr="00D36E5F">
        <w:rPr>
          <w:rFonts w:ascii="Times New Roman" w:eastAsia="Kaiti SC Regular" w:hAnsi="Times New Roman" w:cs="Times New Roman" w:hint="eastAsia"/>
          <w:u w:val="single"/>
          <w:lang w:eastAsia="zh-CN"/>
        </w:rPr>
        <w:t>条新信息</w:t>
      </w:r>
      <w:r w:rsidR="00D36E5F" w:rsidRPr="00D36E5F">
        <w:rPr>
          <w:rFonts w:ascii="Times New Roman" w:eastAsia="Kaiti SC Regular" w:hAnsi="Times New Roman" w:cs="Times New Roman" w:hint="eastAsia"/>
          <w:lang w:eastAsia="zh-CN"/>
        </w:rPr>
        <w:t>划线</w:t>
      </w:r>
      <w:r w:rsidR="00E77560">
        <w:rPr>
          <w:rFonts w:ascii="Times New Roman" w:eastAsia="Kaiti SC Regular" w:hAnsi="Times New Roman" w:cs="Times New Roman"/>
          <w:lang w:eastAsia="zh-CN"/>
        </w:rPr>
        <w:t>，</w:t>
      </w:r>
      <w:r w:rsidR="00E77560">
        <w:rPr>
          <w:rFonts w:ascii="Times New Roman" w:eastAsia="Kaiti SC Regular" w:hAnsi="Times New Roman" w:cs="Times New Roman" w:hint="eastAsia"/>
          <w:lang w:eastAsia="zh-CN"/>
        </w:rPr>
        <w:t>所以</w:t>
      </w:r>
      <w:r w:rsidR="00E77560">
        <w:rPr>
          <w:rFonts w:ascii="Times New Roman" w:eastAsia="Kaiti SC Regular" w:hAnsi="Times New Roman" w:cs="Times New Roman"/>
          <w:lang w:eastAsia="zh-CN"/>
        </w:rPr>
        <w:t>老师</w:t>
      </w:r>
      <w:r w:rsidR="00E77560">
        <w:rPr>
          <w:rFonts w:ascii="Times New Roman" w:eastAsia="Kaiti SC Regular" w:hAnsi="Times New Roman" w:cs="Times New Roman" w:hint="eastAsia"/>
          <w:lang w:eastAsia="zh-CN"/>
        </w:rPr>
        <w:t>知道</w:t>
      </w:r>
      <w:r w:rsidR="00E77560">
        <w:rPr>
          <w:rFonts w:ascii="Times New Roman" w:eastAsia="Kaiti SC Regular" w:hAnsi="Times New Roman" w:cs="Times New Roman"/>
          <w:lang w:eastAsia="zh-CN"/>
        </w:rPr>
        <w:t>你按要求完成了</w:t>
      </w:r>
      <w:r w:rsidR="00E77560">
        <w:rPr>
          <w:rFonts w:ascii="Times New Roman" w:eastAsia="Kaiti SC Regular" w:hAnsi="Times New Roman" w:cs="Times New Roman" w:hint="eastAsia"/>
          <w:lang w:eastAsia="zh-CN"/>
        </w:rPr>
        <w:t>任务</w:t>
      </w:r>
      <w:r w:rsidR="00D36E5F" w:rsidRPr="00D36E5F">
        <w:rPr>
          <w:rFonts w:ascii="Times New Roman" w:eastAsia="Kaiti SC Regular" w:hAnsi="Times New Roman" w:cs="Times New Roman" w:hint="eastAsia"/>
          <w:lang w:eastAsia="zh-CN"/>
        </w:rPr>
        <w:t>。</w:t>
      </w:r>
      <w:bookmarkStart w:id="0" w:name="_GoBack"/>
      <w:bookmarkEnd w:id="0"/>
    </w:p>
    <w:p w14:paraId="33E7D121" w14:textId="77777777" w:rsidR="000A6020" w:rsidRDefault="00E30029" w:rsidP="000A6020">
      <w:pPr>
        <w:rPr>
          <w:rFonts w:ascii="Times New Roman" w:eastAsia="Kaiti SC Regular" w:hAnsi="Times New Roman" w:cs="Times New Roman" w:hint="eastAsia"/>
          <w:lang w:eastAsia="zh-CN"/>
        </w:rPr>
      </w:pPr>
      <w:r w:rsidRPr="00007E05">
        <w:rPr>
          <w:rFonts w:ascii="STFangsong" w:eastAsia="STFangsong" w:hAnsi="STFangsong"/>
          <w:noProof/>
        </w:rPr>
        <w:drawing>
          <wp:anchor distT="114300" distB="114300" distL="114300" distR="114300" simplePos="0" relativeHeight="251659264" behindDoc="0" locked="0" layoutInCell="1" hidden="0" allowOverlap="1" wp14:anchorId="67CA9958" wp14:editId="6269B476">
            <wp:simplePos x="0" y="0"/>
            <wp:positionH relativeFrom="margin">
              <wp:posOffset>0</wp:posOffset>
            </wp:positionH>
            <wp:positionV relativeFrom="paragraph">
              <wp:posOffset>291465</wp:posOffset>
            </wp:positionV>
            <wp:extent cx="2838450" cy="682942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97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82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4EB53B" w14:textId="77777777" w:rsidR="000A6020" w:rsidRDefault="000A6020" w:rsidP="000A6020">
      <w:pPr>
        <w:rPr>
          <w:rFonts w:ascii="Times New Roman" w:eastAsia="Kaiti SC Regular" w:hAnsi="Times New Roman" w:cs="Times New Roman"/>
          <w:lang w:eastAsia="zh-CN"/>
        </w:rPr>
      </w:pPr>
    </w:p>
    <w:p w14:paraId="698B74E5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6105494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5B896E02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424E1E10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49E435C3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52EF4D89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417E567D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6C8CB75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00321D60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1D9DA57F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43E2C6C4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6DF015F5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E874028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15B50498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5C7DE853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65469F54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615B37EC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037D53D8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7A0649A6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5E4470BF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02A62A94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3BBC256A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3BF42F73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1CD1463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5393E9FD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6C846872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EA7DFF1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7946E435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FADC648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389C89E7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68634346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4318C4E6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284677AF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326A3D08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30B4282F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0A766978" w14:textId="77777777" w:rsidR="00E30029" w:rsidRDefault="00E30029" w:rsidP="000A6020">
      <w:pPr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</w:pPr>
    </w:p>
    <w:p w14:paraId="7BB8E4A0" w14:textId="77777777" w:rsidR="000A6020" w:rsidRDefault="000A6020" w:rsidP="000A6020">
      <w:pPr>
        <w:rPr>
          <w:rFonts w:ascii="Times New Roman" w:eastAsia="Kaiti SC Regular" w:hAnsi="Times New Roman" w:cs="Times New Roman"/>
          <w:lang w:eastAsia="zh-CN"/>
        </w:rPr>
      </w:pPr>
      <w:r>
        <w:rPr>
          <w:rFonts w:ascii="Times New Roman" w:eastAsia="Kaiti SC Regular" w:hAnsi="Times New Roman" w:cs="Times New Roman" w:hint="eastAsia"/>
          <w:b/>
          <w:color w:val="0070C0"/>
          <w:u w:val="double"/>
          <w:lang w:eastAsia="zh-CN"/>
        </w:rPr>
        <w:t>课后练习</w:t>
      </w:r>
      <w:r w:rsidRPr="00887737">
        <w:rPr>
          <w:rFonts w:ascii="Times New Roman" w:eastAsia="Kaiti SC Regular" w:hAnsi="Times New Roman" w:cs="Times New Roman"/>
          <w:b/>
          <w:color w:val="0070C0"/>
          <w:u w:val="double"/>
          <w:lang w:eastAsia="zh-CN"/>
        </w:rPr>
        <w:t>2:</w:t>
      </w:r>
      <w:r w:rsidRPr="00887737">
        <w:rPr>
          <w:rFonts w:ascii="Times New Roman" w:eastAsia="Kaiti SC Regular" w:hAnsi="Times New Roman" w:cs="Times New Roman"/>
          <w:color w:val="4F81BD" w:themeColor="accent1"/>
          <w:lang w:eastAsia="zh-CN"/>
        </w:rPr>
        <w:t xml:space="preserve"> </w:t>
      </w:r>
      <w:r>
        <w:rPr>
          <w:rFonts w:ascii="Times New Roman" w:eastAsia="Kaiti SC Regular" w:hAnsi="Times New Roman" w:cs="Times New Roman" w:hint="eastAsia"/>
          <w:lang w:eastAsia="zh-CN"/>
        </w:rPr>
        <w:t>个人观点</w:t>
      </w:r>
      <w:r>
        <w:rPr>
          <w:rFonts w:ascii="Times New Roman" w:eastAsia="Kaiti SC Regular" w:hAnsi="Times New Roman" w:cs="Times New Roman"/>
          <w:lang w:eastAsia="zh-CN"/>
        </w:rPr>
        <w:t>（</w:t>
      </w:r>
      <w:r>
        <w:rPr>
          <w:rFonts w:ascii="Times New Roman" w:eastAsia="Kaiti SC Regular" w:hAnsi="Times New Roman" w:cs="Times New Roman" w:hint="eastAsia"/>
          <w:lang w:eastAsia="zh-CN"/>
        </w:rPr>
        <w:t>网购</w:t>
      </w:r>
      <w:r w:rsidR="00F23A6C">
        <w:rPr>
          <w:rFonts w:ascii="Times New Roman" w:eastAsia="Kaiti SC Regular" w:hAnsi="Times New Roman" w:cs="Times New Roman"/>
          <w:lang w:eastAsia="zh-CN"/>
        </w:rPr>
        <w:t>与社交</w:t>
      </w:r>
      <w:r w:rsidR="00F23A6C">
        <w:rPr>
          <w:rFonts w:ascii="Times New Roman" w:eastAsia="Kaiti SC Regular" w:hAnsi="Times New Roman" w:cs="Times New Roman" w:hint="eastAsia"/>
          <w:lang w:eastAsia="zh-CN"/>
        </w:rPr>
        <w:t>媒体</w:t>
      </w:r>
      <w:r>
        <w:rPr>
          <w:rFonts w:ascii="Times New Roman" w:eastAsia="Kaiti SC Regular" w:hAnsi="Times New Roman" w:cs="Times New Roman"/>
          <w:lang w:eastAsia="zh-CN"/>
        </w:rPr>
        <w:t>）</w:t>
      </w:r>
    </w:p>
    <w:p w14:paraId="7F27CBA0" w14:textId="77777777" w:rsidR="002A6BB0" w:rsidRDefault="002A6BB0" w:rsidP="002A6BB0">
      <w:pPr>
        <w:rPr>
          <w:lang w:eastAsia="zh-CN"/>
        </w:rPr>
      </w:pPr>
    </w:p>
    <w:tbl>
      <w:tblPr>
        <w:tblStyle w:val="GridTable4-Accent11"/>
        <w:tblW w:w="10437" w:type="dxa"/>
        <w:tblLook w:val="04A0" w:firstRow="1" w:lastRow="0" w:firstColumn="1" w:lastColumn="0" w:noHBand="0" w:noVBand="1"/>
      </w:tblPr>
      <w:tblGrid>
        <w:gridCol w:w="2493"/>
        <w:gridCol w:w="3712"/>
        <w:gridCol w:w="4232"/>
      </w:tblGrid>
      <w:tr w:rsidR="002A1CB3" w14:paraId="4B4BFE16" w14:textId="77777777" w:rsidTr="002A1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3" w:type="dxa"/>
          </w:tcPr>
          <w:p w14:paraId="34BBC2EB" w14:textId="77777777" w:rsidR="000A6020" w:rsidRPr="00887737" w:rsidRDefault="000A6020" w:rsidP="000D17DD">
            <w:pPr>
              <w:jc w:val="center"/>
              <w:rPr>
                <w:rFonts w:ascii="Times New Roman" w:eastAsia="Kaiti SC Regular" w:hAnsi="Times New Roman" w:cs="Times New Roman"/>
                <w:sz w:val="28"/>
                <w:lang w:eastAsia="zh-CN"/>
              </w:rPr>
            </w:pPr>
          </w:p>
        </w:tc>
        <w:tc>
          <w:tcPr>
            <w:tcW w:w="3712" w:type="dxa"/>
          </w:tcPr>
          <w:p w14:paraId="22318CB6" w14:textId="77777777" w:rsidR="000A6020" w:rsidRPr="000A6020" w:rsidRDefault="000A6020" w:rsidP="000A6020">
            <w:pPr>
              <w:ind w:left="-785" w:firstLine="78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color w:val="FFFF00"/>
                <w:sz w:val="28"/>
                <w:lang w:eastAsia="zh-CN"/>
              </w:rPr>
            </w:pPr>
          </w:p>
        </w:tc>
        <w:tc>
          <w:tcPr>
            <w:tcW w:w="4232" w:type="dxa"/>
          </w:tcPr>
          <w:p w14:paraId="61EFE5B3" w14:textId="77777777" w:rsidR="000A6020" w:rsidRPr="000A6020" w:rsidRDefault="000A6020" w:rsidP="000D17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color w:val="FFFF00"/>
                <w:sz w:val="28"/>
                <w:lang w:eastAsia="zh-CN"/>
              </w:rPr>
            </w:pPr>
          </w:p>
        </w:tc>
      </w:tr>
      <w:tr w:rsidR="00C12DC1" w14:paraId="102FC54D" w14:textId="77777777" w:rsidTr="002A1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3" w:type="dxa"/>
            <w:tcBorders>
              <w:bottom w:val="single" w:sz="4" w:space="0" w:color="B8CCE4" w:themeColor="accent1" w:themeTint="66"/>
            </w:tcBorders>
          </w:tcPr>
          <w:p w14:paraId="3D5F67B6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101A832B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你认为网购的</w:t>
            </w:r>
            <w:r w:rsidRPr="00C12DC1">
              <w:rPr>
                <w:rFonts w:ascii="Times New Roman" w:eastAsia="Kaiti SC Regular" w:hAnsi="Times New Roman" w:cs="Times New Roman" w:hint="eastAsia"/>
                <w:highlight w:val="yellow"/>
                <w:lang w:eastAsia="zh-CN"/>
              </w:rPr>
              <w:t>好处</w:t>
            </w: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是什么？</w:t>
            </w:r>
          </w:p>
        </w:tc>
        <w:tc>
          <w:tcPr>
            <w:tcW w:w="7944" w:type="dxa"/>
            <w:gridSpan w:val="2"/>
            <w:tcBorders>
              <w:bottom w:val="single" w:sz="4" w:space="0" w:color="B8CCE4" w:themeColor="accent1" w:themeTint="66"/>
            </w:tcBorders>
          </w:tcPr>
          <w:p w14:paraId="6426B820" w14:textId="77777777" w:rsidR="00C12DC1" w:rsidRDefault="00C12DC1" w:rsidP="000D1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3C72839C" w14:textId="77777777" w:rsidR="00C12DC1" w:rsidRDefault="00C12DC1" w:rsidP="000D1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</w:tc>
      </w:tr>
      <w:tr w:rsidR="00C12DC1" w14:paraId="7D040D28" w14:textId="77777777" w:rsidTr="002A1CB3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3" w:type="dxa"/>
            <w:tcBorders>
              <w:top w:val="single" w:sz="4" w:space="0" w:color="B8CCE4" w:themeColor="accent1" w:themeTint="66"/>
            </w:tcBorders>
          </w:tcPr>
          <w:p w14:paraId="13B0D558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你认为网购的</w:t>
            </w:r>
            <w:r w:rsidRPr="00C12DC1">
              <w:rPr>
                <w:rFonts w:ascii="Times New Roman" w:eastAsia="Kaiti SC Regular" w:hAnsi="Times New Roman" w:cs="Times New Roman" w:hint="eastAsia"/>
                <w:highlight w:val="yellow"/>
                <w:lang w:eastAsia="zh-CN"/>
              </w:rPr>
              <w:t>坏处</w:t>
            </w: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是什么？</w:t>
            </w:r>
          </w:p>
        </w:tc>
        <w:tc>
          <w:tcPr>
            <w:tcW w:w="7944" w:type="dxa"/>
            <w:gridSpan w:val="2"/>
            <w:tcBorders>
              <w:top w:val="single" w:sz="4" w:space="0" w:color="B8CCE4" w:themeColor="accent1" w:themeTint="66"/>
            </w:tcBorders>
          </w:tcPr>
          <w:p w14:paraId="01F5578E" w14:textId="77777777" w:rsidR="00C12DC1" w:rsidRDefault="00C12DC1" w:rsidP="000D1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3C2C9A1C" w14:textId="77777777" w:rsidR="00C12DC1" w:rsidRDefault="00C12DC1" w:rsidP="000D1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1620EE82" w14:textId="77777777" w:rsidR="00C12DC1" w:rsidRDefault="00C12DC1" w:rsidP="000D1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086A9C8A" w14:textId="77777777" w:rsidR="00C12DC1" w:rsidRDefault="00C12DC1" w:rsidP="000D1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</w:tc>
      </w:tr>
      <w:tr w:rsidR="00C12DC1" w14:paraId="2BD69B8E" w14:textId="77777777" w:rsidTr="002A1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3" w:type="dxa"/>
            <w:tcBorders>
              <w:bottom w:val="single" w:sz="4" w:space="0" w:color="B8CCE4" w:themeColor="accent1" w:themeTint="66"/>
            </w:tcBorders>
          </w:tcPr>
          <w:p w14:paraId="1F79AC1F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19CCED04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你认为网购为什么这么</w:t>
            </w:r>
            <w:r w:rsidRPr="00C12DC1">
              <w:rPr>
                <w:rFonts w:ascii="Times New Roman" w:eastAsia="Kaiti SC Regular" w:hAnsi="Times New Roman" w:cs="Times New Roman" w:hint="eastAsia"/>
                <w:highlight w:val="yellow"/>
                <w:lang w:eastAsia="zh-CN"/>
              </w:rPr>
              <w:t>受欢迎</w:t>
            </w: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？</w:t>
            </w:r>
          </w:p>
          <w:p w14:paraId="65AD7E6E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4BD822D8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</w:p>
        </w:tc>
        <w:tc>
          <w:tcPr>
            <w:tcW w:w="7944" w:type="dxa"/>
            <w:gridSpan w:val="2"/>
            <w:tcBorders>
              <w:bottom w:val="single" w:sz="4" w:space="0" w:color="B8CCE4" w:themeColor="accent1" w:themeTint="66"/>
            </w:tcBorders>
          </w:tcPr>
          <w:p w14:paraId="3DBD8CFD" w14:textId="77777777" w:rsidR="00C12DC1" w:rsidRDefault="00C12DC1" w:rsidP="000D17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</w:tc>
      </w:tr>
      <w:tr w:rsidR="00C12DC1" w14:paraId="29A3DDC9" w14:textId="77777777" w:rsidTr="002A1CB3">
        <w:trPr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3" w:type="dxa"/>
            <w:tcBorders>
              <w:top w:val="single" w:sz="4" w:space="0" w:color="B8CCE4" w:themeColor="accent1" w:themeTint="66"/>
            </w:tcBorders>
          </w:tcPr>
          <w:p w14:paraId="631A61AA" w14:textId="77777777" w:rsidR="00C12DC1" w:rsidRDefault="00C12DC1" w:rsidP="000D17DD">
            <w:pPr>
              <w:rPr>
                <w:rFonts w:ascii="Times New Roman" w:eastAsia="Kaiti SC Regular" w:hAnsi="Times New Roman" w:cs="Times New Roman"/>
                <w:lang w:eastAsia="zh-CN"/>
              </w:rPr>
            </w:pPr>
          </w:p>
          <w:p w14:paraId="062190C0" w14:textId="77777777" w:rsidR="00C12DC1" w:rsidRDefault="00C12DC1" w:rsidP="00C12DC1">
            <w:pPr>
              <w:rPr>
                <w:rFonts w:ascii="Times New Roman" w:eastAsia="Kaiti SC Regular" w:hAnsi="Times New Roman" w:cs="Times New Roman"/>
                <w:lang w:eastAsia="zh-CN"/>
              </w:rPr>
            </w:pP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社交媒体对网购的</w:t>
            </w:r>
            <w:r w:rsidRPr="00C12DC1">
              <w:rPr>
                <w:rFonts w:ascii="Times New Roman" w:eastAsia="Kaiti SC Regular" w:hAnsi="Times New Roman" w:cs="Times New Roman" w:hint="eastAsia"/>
                <w:highlight w:val="yellow"/>
                <w:lang w:eastAsia="zh-CN"/>
              </w:rPr>
              <w:t>影响</w:t>
            </w:r>
            <w:r>
              <w:rPr>
                <w:rFonts w:ascii="Times New Roman" w:eastAsia="Kaiti SC Regular" w:hAnsi="Times New Roman" w:cs="Times New Roman" w:hint="eastAsia"/>
                <w:lang w:eastAsia="zh-CN"/>
              </w:rPr>
              <w:t>是什么？</w:t>
            </w:r>
          </w:p>
        </w:tc>
        <w:tc>
          <w:tcPr>
            <w:tcW w:w="7944" w:type="dxa"/>
            <w:gridSpan w:val="2"/>
            <w:tcBorders>
              <w:top w:val="single" w:sz="4" w:space="0" w:color="B8CCE4" w:themeColor="accent1" w:themeTint="66"/>
            </w:tcBorders>
          </w:tcPr>
          <w:p w14:paraId="50BACEFF" w14:textId="77777777" w:rsidR="00C12DC1" w:rsidRDefault="00C12DC1" w:rsidP="000D1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Kaiti SC Regular" w:hAnsi="Times New Roman" w:cs="Times New Roman"/>
                <w:lang w:eastAsia="zh-CN"/>
              </w:rPr>
            </w:pPr>
          </w:p>
        </w:tc>
      </w:tr>
    </w:tbl>
    <w:p w14:paraId="0E8036FF" w14:textId="77777777" w:rsidR="002A6BB0" w:rsidRDefault="002A6BB0">
      <w:pPr>
        <w:rPr>
          <w:lang w:eastAsia="zh-CN"/>
        </w:rPr>
      </w:pPr>
    </w:p>
    <w:sectPr w:rsidR="002A6BB0" w:rsidSect="003258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1A1C2" w14:textId="77777777" w:rsidR="008116B1" w:rsidRDefault="008116B1" w:rsidP="00945574">
      <w:r>
        <w:separator/>
      </w:r>
    </w:p>
  </w:endnote>
  <w:endnote w:type="continuationSeparator" w:id="0">
    <w:p w14:paraId="49F624A2" w14:textId="77777777" w:rsidR="008116B1" w:rsidRDefault="008116B1" w:rsidP="00945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aiti SC Regular">
    <w:charset w:val="50"/>
    <w:family w:val="auto"/>
    <w:pitch w:val="variable"/>
    <w:sig w:usb0="80000287" w:usb1="280F3C52" w:usb2="00000016" w:usb3="00000000" w:csb0="0004001F" w:csb1="00000000"/>
  </w:font>
  <w:font w:name="Kaiti SC Black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TFa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1F74D" w14:textId="77777777" w:rsidR="00945574" w:rsidRDefault="00945574" w:rsidP="007B07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29015E" w14:textId="77777777" w:rsidR="00945574" w:rsidRDefault="00945574" w:rsidP="0094557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4BF28" w14:textId="77777777" w:rsidR="00945574" w:rsidRDefault="00945574" w:rsidP="007B07B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16B1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5635FA" w14:textId="77777777" w:rsidR="00945574" w:rsidRDefault="00945574" w:rsidP="00945574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16DB1" w14:textId="77777777" w:rsidR="00506411" w:rsidRDefault="0050641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9EB6F" w14:textId="77777777" w:rsidR="008116B1" w:rsidRDefault="008116B1" w:rsidP="00945574">
      <w:r>
        <w:separator/>
      </w:r>
    </w:p>
  </w:footnote>
  <w:footnote w:type="continuationSeparator" w:id="0">
    <w:p w14:paraId="5698A29E" w14:textId="77777777" w:rsidR="008116B1" w:rsidRDefault="008116B1" w:rsidP="009455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AA67E" w14:textId="77777777" w:rsidR="00506411" w:rsidRDefault="0050641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8459A" w14:textId="77777777" w:rsidR="00506411" w:rsidRDefault="0050641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18556" w14:textId="77777777" w:rsidR="00506411" w:rsidRDefault="0050641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52964"/>
    <w:multiLevelType w:val="hybridMultilevel"/>
    <w:tmpl w:val="44E2E0CE"/>
    <w:lvl w:ilvl="0" w:tplc="C840B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E4A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A65D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948B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C0D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FE1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2AEE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64B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3C45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E6BCB"/>
    <w:multiLevelType w:val="hybridMultilevel"/>
    <w:tmpl w:val="4F0C12AE"/>
    <w:lvl w:ilvl="0" w:tplc="06A2B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9A05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00AE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E5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C3C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4C6B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62F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2419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9056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12F96"/>
    <w:multiLevelType w:val="hybridMultilevel"/>
    <w:tmpl w:val="D8389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230A4"/>
    <w:multiLevelType w:val="hybridMultilevel"/>
    <w:tmpl w:val="7D0CC8B6"/>
    <w:lvl w:ilvl="0" w:tplc="8522F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1E74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BA9A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A0A7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CE93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B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4EFE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C4C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B091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AC697D"/>
    <w:multiLevelType w:val="hybridMultilevel"/>
    <w:tmpl w:val="6BFAD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F053F"/>
    <w:multiLevelType w:val="multilevel"/>
    <w:tmpl w:val="F46A4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6F7ED0"/>
    <w:multiLevelType w:val="hybridMultilevel"/>
    <w:tmpl w:val="8F4E15DE"/>
    <w:lvl w:ilvl="0" w:tplc="3392D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08BD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50A1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29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60F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EC1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EE88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F64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C05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29"/>
    <w:rsid w:val="000767CB"/>
    <w:rsid w:val="000A6020"/>
    <w:rsid w:val="00103B2C"/>
    <w:rsid w:val="001D27A2"/>
    <w:rsid w:val="00216883"/>
    <w:rsid w:val="002A1CB3"/>
    <w:rsid w:val="002A6BB0"/>
    <w:rsid w:val="003258FF"/>
    <w:rsid w:val="00390029"/>
    <w:rsid w:val="003E0DF0"/>
    <w:rsid w:val="00447E3A"/>
    <w:rsid w:val="004E2C70"/>
    <w:rsid w:val="00506411"/>
    <w:rsid w:val="005A0FCA"/>
    <w:rsid w:val="005B58FD"/>
    <w:rsid w:val="005C7E28"/>
    <w:rsid w:val="00602F51"/>
    <w:rsid w:val="00620AAC"/>
    <w:rsid w:val="006C76F7"/>
    <w:rsid w:val="007F267D"/>
    <w:rsid w:val="008116B1"/>
    <w:rsid w:val="00887737"/>
    <w:rsid w:val="008939FE"/>
    <w:rsid w:val="008A1963"/>
    <w:rsid w:val="008C496A"/>
    <w:rsid w:val="008F1CFC"/>
    <w:rsid w:val="00945574"/>
    <w:rsid w:val="009C103E"/>
    <w:rsid w:val="009F5D51"/>
    <w:rsid w:val="00A450E5"/>
    <w:rsid w:val="00A67289"/>
    <w:rsid w:val="00A92AF1"/>
    <w:rsid w:val="00A969ED"/>
    <w:rsid w:val="00AF5ACE"/>
    <w:rsid w:val="00B16DF7"/>
    <w:rsid w:val="00B87A6A"/>
    <w:rsid w:val="00BD66EB"/>
    <w:rsid w:val="00BE3637"/>
    <w:rsid w:val="00C12DC1"/>
    <w:rsid w:val="00C17165"/>
    <w:rsid w:val="00C273DF"/>
    <w:rsid w:val="00C31655"/>
    <w:rsid w:val="00C77C27"/>
    <w:rsid w:val="00C87C1D"/>
    <w:rsid w:val="00CB43B0"/>
    <w:rsid w:val="00CC6954"/>
    <w:rsid w:val="00D321F8"/>
    <w:rsid w:val="00D36E5F"/>
    <w:rsid w:val="00D67C8C"/>
    <w:rsid w:val="00D9213F"/>
    <w:rsid w:val="00E30029"/>
    <w:rsid w:val="00E4105A"/>
    <w:rsid w:val="00E77560"/>
    <w:rsid w:val="00EA66A6"/>
    <w:rsid w:val="00EC0E08"/>
    <w:rsid w:val="00F05AB7"/>
    <w:rsid w:val="00F23A6C"/>
    <w:rsid w:val="00F83B28"/>
    <w:rsid w:val="00FB58B9"/>
    <w:rsid w:val="00FE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44A1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3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E463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customStyle="1" w:styleId="GridTable4-Accent11">
    <w:name w:val="Grid Table 4 - Accent 11"/>
    <w:basedOn w:val="TableNormal"/>
    <w:uiPriority w:val="49"/>
    <w:rsid w:val="0088773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2A6BB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455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574"/>
  </w:style>
  <w:style w:type="character" w:styleId="PageNumber">
    <w:name w:val="page number"/>
    <w:basedOn w:val="DefaultParagraphFont"/>
    <w:uiPriority w:val="99"/>
    <w:semiHidden/>
    <w:unhideWhenUsed/>
    <w:rsid w:val="00945574"/>
  </w:style>
  <w:style w:type="paragraph" w:styleId="Header">
    <w:name w:val="header"/>
    <w:basedOn w:val="Normal"/>
    <w:link w:val="HeaderChar"/>
    <w:uiPriority w:val="99"/>
    <w:unhideWhenUsed/>
    <w:rsid w:val="00506411"/>
    <w:pPr>
      <w:pBdr>
        <w:bottom w:val="single" w:sz="6" w:space="1" w:color="auto"/>
      </w:pBdr>
      <w:tabs>
        <w:tab w:val="center" w:pos="4680"/>
        <w:tab w:val="right" w:pos="936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064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383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982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500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5385">
          <w:marLeft w:val="116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291">
          <w:marLeft w:val="116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885">
          <w:marLeft w:val="116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3296">
          <w:marLeft w:val="116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5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5955">
          <w:marLeft w:val="116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00423">
          <w:marLeft w:val="1166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engyeh/Documents/StarTalk/startalk2017/ReadOn/team%20units/College%20unit/phase2_homewor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phase2_homework.dotx</Template>
  <TotalTime>3</TotalTime>
  <Pages>2</Pages>
  <Words>47</Words>
  <Characters>271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1</cp:revision>
  <dcterms:created xsi:type="dcterms:W3CDTF">2017-12-10T00:39:00Z</dcterms:created>
  <dcterms:modified xsi:type="dcterms:W3CDTF">2017-12-10T00:43:00Z</dcterms:modified>
</cp:coreProperties>
</file>